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3A6" w:rsidRPr="005523A6" w:rsidRDefault="00151836" w:rsidP="005523A6">
      <w:pPr>
        <w:pStyle w:val="Titel"/>
        <w:rPr>
          <w:noProof/>
          <w:sz w:val="32"/>
          <w:szCs w:val="32"/>
          <w:lang w:eastAsia="nl-BE"/>
        </w:rPr>
      </w:pPr>
      <w:r>
        <w:t xml:space="preserve">Verslag overleg </w:t>
      </w:r>
      <w:r w:rsidR="00087937">
        <w:t>GROS</w:t>
      </w:r>
      <w:r w:rsidR="00023629">
        <w:rPr>
          <w:noProof/>
          <w:sz w:val="32"/>
          <w:szCs w:val="32"/>
          <w:lang w:eastAsia="nl-BE"/>
        </w:rPr>
        <w:t xml:space="preserve">   </w:t>
      </w:r>
      <w:r w:rsidR="00FB01C4">
        <w:rPr>
          <w:noProof/>
          <w:sz w:val="32"/>
          <w:szCs w:val="32"/>
          <w:lang w:eastAsia="nl-BE"/>
        </w:rPr>
        <w:t xml:space="preserve">  </w:t>
      </w:r>
      <w:r w:rsidR="005523A6">
        <w:rPr>
          <w:noProof/>
          <w:sz w:val="32"/>
          <w:szCs w:val="32"/>
          <w:lang w:eastAsia="nl-BE"/>
        </w:rPr>
        <w:t xml:space="preserve">    </w:t>
      </w:r>
      <w:bookmarkStart w:id="0" w:name="_GoBack"/>
      <w:bookmarkEnd w:id="0"/>
      <w:r w:rsidR="005523A6">
        <w:rPr>
          <w:noProof/>
          <w:sz w:val="32"/>
          <w:szCs w:val="32"/>
          <w:lang w:eastAsia="nl-BE"/>
        </w:rPr>
        <w:t xml:space="preserve">      </w:t>
      </w:r>
      <w:r w:rsidR="005523A6">
        <w:rPr>
          <w:noProof/>
          <w:sz w:val="32"/>
          <w:szCs w:val="32"/>
          <w:lang w:eastAsia="nl-BE"/>
        </w:rPr>
        <w:drawing>
          <wp:inline distT="0" distB="0" distL="0" distR="0">
            <wp:extent cx="1123950" cy="105233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OS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5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1C4">
        <w:rPr>
          <w:noProof/>
          <w:sz w:val="32"/>
          <w:szCs w:val="32"/>
          <w:lang w:eastAsia="nl-BE"/>
        </w:rPr>
        <w:t xml:space="preserve">  </w:t>
      </w:r>
      <w:r w:rsidR="00023629">
        <w:rPr>
          <w:noProof/>
          <w:sz w:val="32"/>
          <w:szCs w:val="32"/>
          <w:lang w:eastAsia="nl-BE"/>
        </w:rPr>
        <w:t xml:space="preserve"> </w:t>
      </w:r>
      <w:r w:rsidR="00FB01C4">
        <w:rPr>
          <w:noProof/>
          <w:sz w:val="32"/>
          <w:szCs w:val="32"/>
          <w:lang w:eastAsia="nl-BE"/>
        </w:rPr>
        <w:t xml:space="preserve">    </w:t>
      </w:r>
      <w:r w:rsidR="00023629">
        <w:rPr>
          <w:noProof/>
          <w:sz w:val="32"/>
          <w:szCs w:val="32"/>
          <w:lang w:eastAsia="nl-BE"/>
        </w:rPr>
        <w:t xml:space="preserve">  </w:t>
      </w:r>
    </w:p>
    <w:p w:rsidR="00087937" w:rsidRDefault="00151836" w:rsidP="00CE100D">
      <w:r w:rsidRPr="001F7544">
        <w:rPr>
          <w:b/>
        </w:rPr>
        <w:t>Datum:</w:t>
      </w:r>
      <w:r>
        <w:t xml:space="preserve"> </w:t>
      </w:r>
      <w:r w:rsidR="0092726C">
        <w:t>7 februari 2019</w:t>
      </w:r>
      <w:r>
        <w:br/>
      </w:r>
      <w:r w:rsidRPr="001F7544">
        <w:rPr>
          <w:b/>
        </w:rPr>
        <w:t>Aanwezig:</w:t>
      </w:r>
      <w:r>
        <w:t xml:space="preserve"> </w:t>
      </w:r>
      <w:r w:rsidR="00087937">
        <w:t xml:space="preserve"> Chris Van Assche, Tony Mets, Jan Verbruggen</w:t>
      </w:r>
      <w:r w:rsidR="0092726C">
        <w:t>, Jo Dierckx, Sonia De Pauw, Gill Verstappen.</w:t>
      </w:r>
    </w:p>
    <w:p w:rsidR="00087937" w:rsidRDefault="00151836" w:rsidP="00CE100D">
      <w:r w:rsidRPr="001F7544">
        <w:rPr>
          <w:b/>
        </w:rPr>
        <w:t>Verontschuldigd</w:t>
      </w:r>
      <w:r w:rsidR="00087937" w:rsidRPr="00087937">
        <w:t xml:space="preserve"> </w:t>
      </w:r>
      <w:r w:rsidR="00087937">
        <w:t xml:space="preserve">: </w:t>
      </w:r>
      <w:r w:rsidR="0092726C">
        <w:t>Jan Metselaar, Bert Van Thienen, Jan Meyer, Savannah Stallaerts, Erwin De Clerck</w:t>
      </w:r>
      <w:r w:rsidR="0079336C">
        <w:t xml:space="preserve">, Jan </w:t>
      </w:r>
      <w:proofErr w:type="spellStart"/>
      <w:r w:rsidR="0079336C">
        <w:t>VandeKerckhove</w:t>
      </w:r>
      <w:proofErr w:type="spellEnd"/>
      <w:r w:rsidR="006D00D5">
        <w:t>, Regina Moonens</w:t>
      </w:r>
    </w:p>
    <w:p w:rsidR="00CE100D" w:rsidRPr="00CE100D" w:rsidRDefault="00151836" w:rsidP="00CE100D">
      <w:pPr>
        <w:pBdr>
          <w:bottom w:val="single" w:sz="6" w:space="1" w:color="auto"/>
        </w:pBdr>
      </w:pPr>
      <w:r w:rsidRPr="00023629">
        <w:rPr>
          <w:b/>
        </w:rPr>
        <w:t>Verslaggever:</w:t>
      </w:r>
      <w:r w:rsidR="00087937" w:rsidRPr="00023629">
        <w:t xml:space="preserve"> Yoke Lanin</w:t>
      </w:r>
    </w:p>
    <w:p w:rsidR="00087937" w:rsidRPr="00CE100D" w:rsidRDefault="00087937" w:rsidP="00087937">
      <w:pPr>
        <w:pStyle w:val="Kop1"/>
        <w:spacing w:before="240" w:after="170"/>
        <w:ind w:left="431" w:hanging="431"/>
      </w:pPr>
      <w:r>
        <w:t>Agendapunten</w:t>
      </w:r>
    </w:p>
    <w:p w:rsidR="00087937" w:rsidRPr="00087937" w:rsidRDefault="00087937" w:rsidP="00087937">
      <w:pPr>
        <w:rPr>
          <w:rStyle w:val="Kop2Char"/>
        </w:rPr>
      </w:pPr>
      <w:r>
        <w:rPr>
          <w:b/>
          <w:sz w:val="28"/>
          <w:szCs w:val="28"/>
        </w:rPr>
        <w:t xml:space="preserve">1. </w:t>
      </w:r>
      <w:r w:rsidRPr="00087937">
        <w:rPr>
          <w:rStyle w:val="Kop2Char"/>
        </w:rPr>
        <w:t>Welkom + goedkeuring agenda</w:t>
      </w:r>
    </w:p>
    <w:p w:rsidR="00087937" w:rsidRDefault="00087937" w:rsidP="0092726C">
      <w:r>
        <w:t xml:space="preserve">De vergadering wordt geleid door </w:t>
      </w:r>
      <w:r w:rsidR="00F34C6C">
        <w:t>interim-</w:t>
      </w:r>
      <w:r>
        <w:t>voorzitter Chris Van Assche. Chris overloopt de agenda</w:t>
      </w:r>
      <w:r w:rsidR="00BD4725">
        <w:t>.</w:t>
      </w:r>
    </w:p>
    <w:p w:rsidR="00087937" w:rsidRDefault="0092726C" w:rsidP="00023629">
      <w:pPr>
        <w:pStyle w:val="Kop2"/>
        <w:numPr>
          <w:ilvl w:val="0"/>
          <w:numId w:val="0"/>
        </w:numPr>
        <w:ind w:left="576" w:hanging="576"/>
      </w:pPr>
      <w:r>
        <w:t>2.</w:t>
      </w:r>
      <w:r w:rsidR="001778DA">
        <w:t xml:space="preserve"> </w:t>
      </w:r>
      <w:r w:rsidR="00087937">
        <w:t xml:space="preserve">Bespreking + goedkeuring verslag van </w:t>
      </w:r>
      <w:r>
        <w:t>6 december 2018</w:t>
      </w:r>
    </w:p>
    <w:p w:rsidR="00087937" w:rsidRDefault="00087937" w:rsidP="00CE100D">
      <w:r>
        <w:t xml:space="preserve">Het verslag van de vergadering van </w:t>
      </w:r>
      <w:r w:rsidR="0092726C">
        <w:t>6 december 2018</w:t>
      </w:r>
      <w:r>
        <w:t xml:space="preserve"> wordt overlopen en besproken en goedgekeurd door de aanwezige GROS-leden.</w:t>
      </w:r>
    </w:p>
    <w:p w:rsidR="0092726C" w:rsidRDefault="0092726C" w:rsidP="0092726C">
      <w:pPr>
        <w:pStyle w:val="Kop2"/>
        <w:numPr>
          <w:ilvl w:val="0"/>
          <w:numId w:val="0"/>
        </w:numPr>
        <w:ind w:left="576" w:hanging="576"/>
      </w:pPr>
      <w:r>
        <w:t>3. Update GROS brainstorming</w:t>
      </w:r>
    </w:p>
    <w:p w:rsidR="00D8455C" w:rsidRDefault="00CA15BE" w:rsidP="00B73F32">
      <w:r>
        <w:t xml:space="preserve">Op woensdag 23 januari 2019 werd er met enkele GROS-leden gebrainstormd over de GROS. </w:t>
      </w:r>
      <w:r w:rsidR="002C0DF7">
        <w:t xml:space="preserve">Bert Van Thienen wilt het voorzitterschap op zich nemen en </w:t>
      </w:r>
      <w:r w:rsidR="008F29C5">
        <w:t>gaat dit</w:t>
      </w:r>
      <w:r w:rsidR="002C0DF7">
        <w:t xml:space="preserve"> op een algemene vergadering </w:t>
      </w:r>
      <w:r w:rsidR="008F29C5">
        <w:t>formeel aankondigen</w:t>
      </w:r>
      <w:r w:rsidR="002C0DF7">
        <w:t xml:space="preserve">. </w:t>
      </w:r>
      <w:r w:rsidR="00F34C6C">
        <w:t xml:space="preserve">In overleg met Bert zal </w:t>
      </w:r>
      <w:r w:rsidR="002C0DF7">
        <w:t xml:space="preserve">Chris Van Assche de projecten voor zijn rekening </w:t>
      </w:r>
      <w:r w:rsidR="00F34C6C">
        <w:t xml:space="preserve">blijven </w:t>
      </w:r>
      <w:r w:rsidR="002C0DF7">
        <w:t xml:space="preserve">nemen. Bert Van Thienen </w:t>
      </w:r>
      <w:r w:rsidR="00E071EB">
        <w:t xml:space="preserve"> </w:t>
      </w:r>
      <w:r w:rsidR="008F29C5">
        <w:t xml:space="preserve">wil een nieuwe </w:t>
      </w:r>
      <w:r w:rsidR="008F030B">
        <w:t xml:space="preserve">wind laten waaien over de GROS. De rode lijn zou meer  ruchtbaarheid en opentrekking naar het grote publiek toe zijn. De “S” van GROS zou </w:t>
      </w:r>
      <w:r w:rsidR="00F34C6C">
        <w:t>nog meer de focus</w:t>
      </w:r>
      <w:r w:rsidR="008F030B">
        <w:t xml:space="preserve"> krijgen van SOLIDARITEIT </w:t>
      </w:r>
      <w:r w:rsidR="00F34C6C">
        <w:t xml:space="preserve">en wel </w:t>
      </w:r>
      <w:r w:rsidR="008F030B">
        <w:t xml:space="preserve">op </w:t>
      </w:r>
      <w:r w:rsidR="00F34C6C">
        <w:t>internationaal/lokaal</w:t>
      </w:r>
      <w:r w:rsidR="008F030B">
        <w:t xml:space="preserve"> niveau. </w:t>
      </w:r>
      <w:r w:rsidR="00A76BC6">
        <w:t xml:space="preserve">Het basisidee blijft de ontwikkeling en het budget gaat niet naar lokale organisaties. </w:t>
      </w:r>
      <w:r w:rsidR="008F030B">
        <w:t xml:space="preserve">Erwin De Clerck </w:t>
      </w:r>
      <w:r w:rsidR="00F34C6C">
        <w:t xml:space="preserve">wil zoveel mogelijk acties </w:t>
      </w:r>
      <w:r w:rsidR="006B649C">
        <w:t>“</w:t>
      </w:r>
      <w:r w:rsidR="00F34C6C">
        <w:t>koppelen</w:t>
      </w:r>
      <w:r w:rsidR="006B649C">
        <w:t>”</w:t>
      </w:r>
      <w:r w:rsidR="00F34C6C">
        <w:t xml:space="preserve"> en zorgen voor kruisbestuivingen binnen de gemeente. </w:t>
      </w:r>
      <w:r w:rsidR="00A76BC6">
        <w:t xml:space="preserve">Concreet moet dit nog verder worden bekeken en besproken. </w:t>
      </w:r>
    </w:p>
    <w:p w:rsidR="00D8455C" w:rsidRPr="00D8455C" w:rsidRDefault="00D8455C" w:rsidP="00B73F32">
      <w:pPr>
        <w:rPr>
          <w:b/>
        </w:rPr>
      </w:pPr>
      <w:r>
        <w:rPr>
          <w:b/>
        </w:rPr>
        <w:t xml:space="preserve">Op 27 februari 2019 om 15 uur komt er terug een werkgroep bij elkaar in het cultuurhuis om </w:t>
      </w:r>
      <w:r w:rsidR="00F34C6C">
        <w:rPr>
          <w:b/>
        </w:rPr>
        <w:t xml:space="preserve">verder </w:t>
      </w:r>
      <w:r>
        <w:rPr>
          <w:b/>
        </w:rPr>
        <w:t>te brainstormen. Iedereen die  zich geroepen voelt is van harte welkom!!</w:t>
      </w:r>
    </w:p>
    <w:p w:rsidR="00087937" w:rsidRDefault="00087937" w:rsidP="00D8455C">
      <w:pPr>
        <w:pStyle w:val="Kop2"/>
        <w:numPr>
          <w:ilvl w:val="0"/>
          <w:numId w:val="0"/>
        </w:numPr>
        <w:ind w:left="576" w:hanging="576"/>
      </w:pPr>
      <w:r>
        <w:t>4.</w:t>
      </w:r>
      <w:r w:rsidR="001778DA">
        <w:t xml:space="preserve"> </w:t>
      </w:r>
      <w:r>
        <w:t>Briefwisseling (eventueel)</w:t>
      </w:r>
    </w:p>
    <w:p w:rsidR="00D8455C" w:rsidRPr="00D8455C" w:rsidRDefault="00BD4725" w:rsidP="00D8455C">
      <w:r>
        <w:t>Er zijn g</w:t>
      </w:r>
      <w:r w:rsidR="00D8455C">
        <w:t>een brieven binnengekomen.</w:t>
      </w:r>
    </w:p>
    <w:p w:rsidR="00087937" w:rsidRDefault="00D8455C" w:rsidP="00023629">
      <w:pPr>
        <w:pStyle w:val="Kop2"/>
        <w:numPr>
          <w:ilvl w:val="0"/>
          <w:numId w:val="0"/>
        </w:numPr>
        <w:ind w:left="576" w:hanging="576"/>
      </w:pPr>
      <w:r>
        <w:t>5</w:t>
      </w:r>
      <w:r w:rsidR="00087937">
        <w:t>.</w:t>
      </w:r>
      <w:r w:rsidR="001778DA">
        <w:t xml:space="preserve"> </w:t>
      </w:r>
      <w:r w:rsidR="00087937">
        <w:t>Aanvragen Noodhulp</w:t>
      </w:r>
    </w:p>
    <w:p w:rsidR="00087937" w:rsidRPr="008E6F3C" w:rsidRDefault="00D8455C" w:rsidP="00CE100D">
      <w:r>
        <w:t xml:space="preserve">Er zijn </w:t>
      </w:r>
      <w:r w:rsidR="00BD4725">
        <w:t xml:space="preserve"> geen </w:t>
      </w:r>
      <w:r>
        <w:t>aanvragen binnengekomen voor noodhulp.</w:t>
      </w:r>
    </w:p>
    <w:p w:rsidR="00087937" w:rsidRDefault="00D8455C" w:rsidP="00023629">
      <w:pPr>
        <w:pStyle w:val="Kop2"/>
        <w:numPr>
          <w:ilvl w:val="0"/>
          <w:numId w:val="0"/>
        </w:numPr>
        <w:ind w:left="576" w:hanging="576"/>
      </w:pPr>
      <w:r>
        <w:t>6</w:t>
      </w:r>
      <w:r w:rsidR="00087937">
        <w:t>.</w:t>
      </w:r>
      <w:r w:rsidR="001778DA">
        <w:t xml:space="preserve"> </w:t>
      </w:r>
      <w:r w:rsidR="00087937">
        <w:t>Update werkgroep FairTrade</w:t>
      </w:r>
    </w:p>
    <w:p w:rsidR="00D8455C" w:rsidRDefault="00087937" w:rsidP="00CE100D">
      <w:r>
        <w:t>De gemeente Meise voldoet naar alle waarschijnlijkheid aan al de criteria om als FairTrade gemeente aanvaard te worden. Het dossier is ingediend en wordt nu beoordeeld door een commissie.</w:t>
      </w:r>
      <w:r w:rsidR="00D8455C">
        <w:t xml:space="preserve"> Het is afwachten op de stempel. </w:t>
      </w:r>
    </w:p>
    <w:p w:rsidR="00205AA7" w:rsidRDefault="00D8455C" w:rsidP="00CE100D">
      <w:r>
        <w:t>Tijdens de werkgr</w:t>
      </w:r>
      <w:r w:rsidR="008D27A5">
        <w:t>oep</w:t>
      </w:r>
      <w:r w:rsidR="00BD4725">
        <w:t xml:space="preserve"> </w:t>
      </w:r>
      <w:r w:rsidR="008D27A5">
        <w:t>vergadering op 23 januari 2019 werd er gebrainstormd hoe we dit gaan aankondigen</w:t>
      </w:r>
      <w:r w:rsidR="00205AA7">
        <w:t xml:space="preserve"> en om die titel ook op langere tijd te behouden.</w:t>
      </w:r>
      <w:r w:rsidR="008D27A5">
        <w:t xml:space="preserve"> Er kwamen enkele ideeën naar voren</w:t>
      </w:r>
      <w:r w:rsidR="00205AA7">
        <w:t>:</w:t>
      </w:r>
      <w:r w:rsidR="008D27A5">
        <w:t xml:space="preserve"> </w:t>
      </w:r>
      <w:r w:rsidR="00205AA7">
        <w:t>e</w:t>
      </w:r>
      <w:r w:rsidR="008D27A5">
        <w:t xml:space="preserve">ventueel kan het gekoppeld worden aan 35 jaar de GROS. </w:t>
      </w:r>
    </w:p>
    <w:p w:rsidR="00D8455C" w:rsidRDefault="00205AA7" w:rsidP="00CE100D">
      <w:r>
        <w:lastRenderedPageBreak/>
        <w:t>Er werd gesuggereerd om o</w:t>
      </w:r>
      <w:r w:rsidR="008D27A5">
        <w:t>p de avondmarkt</w:t>
      </w:r>
      <w:r>
        <w:t xml:space="preserve"> te </w:t>
      </w:r>
      <w:r w:rsidR="00B97D3D">
        <w:t>werken</w:t>
      </w:r>
      <w:r w:rsidR="008D27A5">
        <w:t xml:space="preserve"> met </w:t>
      </w:r>
      <w:r>
        <w:t>F</w:t>
      </w:r>
      <w:r w:rsidR="008D27A5">
        <w:t>air Trade standjes</w:t>
      </w:r>
      <w:r>
        <w:t>.</w:t>
      </w:r>
      <w:r w:rsidR="008D27A5">
        <w:t xml:space="preserve"> Erwin De Clerck gaat polsen bij het schepencollege</w:t>
      </w:r>
      <w:r>
        <w:t xml:space="preserve"> voor de uitvoering van de viering van Fair Trade gemeente en het behoud ervan.</w:t>
      </w:r>
    </w:p>
    <w:p w:rsidR="00F34C6C" w:rsidRPr="00102E18" w:rsidRDefault="00F34C6C" w:rsidP="00CE100D">
      <w:pPr>
        <w:rPr>
          <w:color w:val="0070C0"/>
        </w:rPr>
      </w:pPr>
      <w:r w:rsidRPr="00102E18">
        <w:rPr>
          <w:color w:val="0070C0"/>
        </w:rPr>
        <w:t xml:space="preserve">Intussen is </w:t>
      </w:r>
      <w:r w:rsidR="00102E18" w:rsidRPr="00102E18">
        <w:rPr>
          <w:color w:val="0070C0"/>
        </w:rPr>
        <w:t xml:space="preserve">de </w:t>
      </w:r>
      <w:r w:rsidRPr="00102E18">
        <w:rPr>
          <w:color w:val="0070C0"/>
        </w:rPr>
        <w:t>bevestiging binne</w:t>
      </w:r>
      <w:r w:rsidR="00102E18" w:rsidRPr="00102E18">
        <w:rPr>
          <w:color w:val="0070C0"/>
        </w:rPr>
        <w:t xml:space="preserve">n </w:t>
      </w:r>
      <w:r w:rsidRPr="00102E18">
        <w:rPr>
          <w:color w:val="0070C0"/>
        </w:rPr>
        <w:t xml:space="preserve">gekomen </w:t>
      </w:r>
      <w:r w:rsidR="00102E18" w:rsidRPr="00102E18">
        <w:rPr>
          <w:color w:val="0070C0"/>
        </w:rPr>
        <w:t>dat de kandidatuur van Meise is goedgekeurd (zie afzonderlijke e-mail van Chris van 08/02/2019)!!</w:t>
      </w:r>
    </w:p>
    <w:p w:rsidR="00B97D3D" w:rsidRDefault="00137175" w:rsidP="00137175">
      <w:pPr>
        <w:pStyle w:val="Kop2"/>
        <w:numPr>
          <w:ilvl w:val="0"/>
          <w:numId w:val="0"/>
        </w:numPr>
        <w:ind w:left="576" w:hanging="576"/>
      </w:pPr>
      <w:r>
        <w:t>7. Aanvragen jongerensteun (Gill Verstappen, Kameroen)</w:t>
      </w:r>
    </w:p>
    <w:p w:rsidR="00BD4725" w:rsidRDefault="000F28A5" w:rsidP="00CE100D">
      <w:r>
        <w:t>Gill Verstappen is een 5</w:t>
      </w:r>
      <w:r w:rsidRPr="000F28A5">
        <w:rPr>
          <w:vertAlign w:val="superscript"/>
        </w:rPr>
        <w:t>de</w:t>
      </w:r>
      <w:r>
        <w:t xml:space="preserve"> jaarstudent geneeskunde aan de VUB</w:t>
      </w:r>
      <w:r w:rsidR="0084283D">
        <w:t>, die</w:t>
      </w:r>
      <w:r w:rsidR="00BD4725">
        <w:t xml:space="preserve"> zijn project kwam toe</w:t>
      </w:r>
      <w:r w:rsidR="00102E18">
        <w:t>lichten</w:t>
      </w:r>
      <w:r w:rsidR="00BD4725">
        <w:t xml:space="preserve"> op de algemene vergadering.</w:t>
      </w:r>
      <w:r w:rsidR="0084283D">
        <w:t xml:space="preserve"> </w:t>
      </w:r>
      <w:r>
        <w:t>Hij gaat 4 weken in een lokaal ziekenhuis</w:t>
      </w:r>
      <w:r w:rsidR="00BD4725">
        <w:t xml:space="preserve"> in Kameroen </w:t>
      </w:r>
      <w:r>
        <w:t>werken en</w:t>
      </w:r>
      <w:r w:rsidR="00102E18">
        <w:t xml:space="preserve"> </w:t>
      </w:r>
      <w:r>
        <w:t>1 week  in de rimboe samen met een lokale dokter. Via WeCCARE FOUNDATION kan hij in Yaoundé mee assisteren in operaties voor plastische chirurgie</w:t>
      </w:r>
      <w:r w:rsidR="00102E18">
        <w:t xml:space="preserve"> </w:t>
      </w:r>
      <w:r>
        <w:t>(gespleten gehemelte</w:t>
      </w:r>
      <w:r w:rsidR="00102E18">
        <w:t>, etc.</w:t>
      </w:r>
      <w:r>
        <w:t xml:space="preserve">) in barre omstandigheden. De GROS heeft een budget van 500 euro voor jongerensteun. </w:t>
      </w:r>
      <w:r w:rsidR="00BD4725">
        <w:t>Gill voldoet aan de voorwaarden en dus kan er overgegaan worden tot jongerensteun.</w:t>
      </w:r>
      <w:r w:rsidR="009B1E31">
        <w:t xml:space="preserve"> </w:t>
      </w:r>
    </w:p>
    <w:p w:rsidR="0084283D" w:rsidRDefault="0084283D" w:rsidP="00CE100D">
      <w:r>
        <w:t xml:space="preserve">De Gros-leden vroegen aan Gill of hijzelf een project in Kameroen kan opstarten met een lokale verantwoordelijke, bijvoorbeeld fonds voor logopedie, klaslokaal,….  Zoja, dan krijgt hij voor zijn project een </w:t>
      </w:r>
      <w:r w:rsidR="00102E18">
        <w:t xml:space="preserve">extra </w:t>
      </w:r>
      <w:r>
        <w:t>financiële steun van 1000 euro. Het project moet voldoen aan de  projectvoorwaarden, die Yoke hem via mail zal bezorgen. Gill moet zijn project dan komen voorstellen op een algemene vergadering,</w:t>
      </w:r>
      <w:r w:rsidR="008E0E4D">
        <w:t xml:space="preserve"> </w:t>
      </w:r>
      <w:r>
        <w:t xml:space="preserve">waarna er gestemd zal worden voor </w:t>
      </w:r>
      <w:r w:rsidR="00102E18">
        <w:t xml:space="preserve">verdere </w:t>
      </w:r>
      <w:r w:rsidR="00205AA7">
        <w:t xml:space="preserve">financiële </w:t>
      </w:r>
      <w:r>
        <w:t>steun.</w:t>
      </w:r>
    </w:p>
    <w:p w:rsidR="008E0E4D" w:rsidRDefault="008E0E4D" w:rsidP="00CE100D">
      <w:r>
        <w:t>Tenslotte kreeg hij van de GROS-leden enkele tips mee voor tijdens zijn verblijf in Kameroen.</w:t>
      </w:r>
    </w:p>
    <w:p w:rsidR="00087937" w:rsidRDefault="008E0E4D" w:rsidP="00023629">
      <w:pPr>
        <w:pStyle w:val="Kop2"/>
        <w:numPr>
          <w:ilvl w:val="0"/>
          <w:numId w:val="0"/>
        </w:numPr>
        <w:ind w:left="576" w:hanging="576"/>
      </w:pPr>
      <w:r>
        <w:t>8 . Overzicht projectaanvragen</w:t>
      </w:r>
    </w:p>
    <w:p w:rsidR="00087937" w:rsidRDefault="008E0E4D" w:rsidP="00087937">
      <w:r>
        <w:t>16 aanvragen werden ingediend.</w:t>
      </w:r>
    </w:p>
    <w:p w:rsidR="008E0E4D" w:rsidRPr="00102E18" w:rsidRDefault="008E0E4D" w:rsidP="00087937">
      <w:pPr>
        <w:rPr>
          <w:color w:val="0070C0"/>
        </w:rPr>
      </w:pPr>
      <w:r>
        <w:t xml:space="preserve">Chris heeft een overzicht gemaakt van de </w:t>
      </w:r>
      <w:r w:rsidR="00102E18">
        <w:t>projecten</w:t>
      </w:r>
      <w:r>
        <w:t>. De ingediende projecten worden verduidelijkt</w:t>
      </w:r>
      <w:r w:rsidR="00890722">
        <w:t xml:space="preserve"> door de personen zelf die het project indien</w:t>
      </w:r>
      <w:r w:rsidR="0091774F">
        <w:t>en,</w:t>
      </w:r>
      <w:r w:rsidR="00890722">
        <w:t xml:space="preserve"> op de projectendag. Dit met een overzichtelijk</w:t>
      </w:r>
      <w:r w:rsidR="0091774F">
        <w:t xml:space="preserve">e presentatie, </w:t>
      </w:r>
      <w:r w:rsidR="00890722">
        <w:t xml:space="preserve">samen met een diavoorstelling en een woordje uitleg. </w:t>
      </w:r>
      <w:r w:rsidR="0091774F">
        <w:t>Alle</w:t>
      </w:r>
      <w:r w:rsidR="00890722">
        <w:t xml:space="preserve"> projecten worden voorgesteld op zaterdag 23 maart 2019 om 9 uur in het administratief centrum.</w:t>
      </w:r>
      <w:r w:rsidR="0091774F">
        <w:t xml:space="preserve"> Ongeveer 10-15 min per project.</w:t>
      </w:r>
      <w:r w:rsidR="00102E18">
        <w:t xml:space="preserve"> </w:t>
      </w:r>
      <w:r w:rsidR="00102E18" w:rsidRPr="00102E18">
        <w:rPr>
          <w:color w:val="0070C0"/>
        </w:rPr>
        <w:t>Niet GROS-leden zijn ook van harte welkom.</w:t>
      </w:r>
    </w:p>
    <w:p w:rsidR="00890722" w:rsidRDefault="00890722" w:rsidP="00890722">
      <w:pPr>
        <w:pStyle w:val="Kop2"/>
        <w:numPr>
          <w:ilvl w:val="0"/>
          <w:numId w:val="0"/>
        </w:numPr>
        <w:ind w:left="576" w:hanging="576"/>
      </w:pPr>
      <w:r>
        <w:t>9</w:t>
      </w:r>
      <w:r w:rsidRPr="00890722">
        <w:t>. Planning</w:t>
      </w:r>
      <w:r>
        <w:t xml:space="preserve"> projectevaluaties</w:t>
      </w:r>
    </w:p>
    <w:p w:rsidR="00890722" w:rsidRDefault="00890722" w:rsidP="00890722">
      <w:r>
        <w:t>Zoals eerder in het verslag van de algemene vergadering van 6 december 2018 vermeld, en nog even ter opfrissing :</w:t>
      </w:r>
    </w:p>
    <w:p w:rsidR="00890722" w:rsidRDefault="00890722" w:rsidP="00890722">
      <w:r>
        <w:t>* Projectaanvraag tegen 15 januari 2019</w:t>
      </w:r>
    </w:p>
    <w:p w:rsidR="00890722" w:rsidRDefault="00890722" w:rsidP="00890722">
      <w:r>
        <w:t>* Financieel verslag tegen 15 januari 2019</w:t>
      </w:r>
    </w:p>
    <w:p w:rsidR="00890722" w:rsidRDefault="00890722" w:rsidP="00890722">
      <w:r>
        <w:t>* Evaluatieverslag</w:t>
      </w:r>
      <w:r w:rsidR="0091774F">
        <w:t>en projecten</w:t>
      </w:r>
      <w:r>
        <w:t xml:space="preserve"> </w:t>
      </w:r>
      <w:r w:rsidR="00102E18">
        <w:t xml:space="preserve">2018 </w:t>
      </w:r>
      <w:r>
        <w:t>dien</w:t>
      </w:r>
      <w:r w:rsidR="0091774F">
        <w:t>en</w:t>
      </w:r>
      <w:r>
        <w:t xml:space="preserve"> uiterst tegen 30 juni 2019 ingeleverd te worden. </w:t>
      </w:r>
    </w:p>
    <w:p w:rsidR="00890722" w:rsidRDefault="00890722" w:rsidP="00890722">
      <w:pPr>
        <w:pStyle w:val="Kop2"/>
        <w:numPr>
          <w:ilvl w:val="0"/>
          <w:numId w:val="0"/>
        </w:numPr>
        <w:ind w:left="576" w:hanging="576"/>
      </w:pPr>
      <w:r>
        <w:t>10. Planning projectendag</w:t>
      </w:r>
    </w:p>
    <w:p w:rsidR="00890722" w:rsidRPr="007A710D" w:rsidRDefault="00890722" w:rsidP="00890722">
      <w:pPr>
        <w:rPr>
          <w:b/>
        </w:rPr>
      </w:pPr>
      <w:r w:rsidRPr="007A710D">
        <w:rPr>
          <w:b/>
        </w:rPr>
        <w:t>De projectendag zal doorgaan op zaterdag 23 maart 2019 in het Administratief Centum, Tramlaan 8, 1861 Meise. Start om 9</w:t>
      </w:r>
      <w:r w:rsidR="007A710D" w:rsidRPr="007A710D">
        <w:rPr>
          <w:b/>
        </w:rPr>
        <w:t xml:space="preserve"> </w:t>
      </w:r>
      <w:r w:rsidRPr="007A710D">
        <w:rPr>
          <w:b/>
        </w:rPr>
        <w:t xml:space="preserve">uur </w:t>
      </w:r>
      <w:r w:rsidR="007A710D" w:rsidRPr="007A710D">
        <w:rPr>
          <w:b/>
        </w:rPr>
        <w:t>.</w:t>
      </w:r>
    </w:p>
    <w:p w:rsidR="00151836" w:rsidRDefault="00151836" w:rsidP="00151836">
      <w:pPr>
        <w:pStyle w:val="Kop1"/>
        <w:spacing w:before="240" w:after="170"/>
        <w:ind w:left="431" w:hanging="431"/>
      </w:pPr>
      <w:r>
        <w:t xml:space="preserve">Varia </w:t>
      </w:r>
    </w:p>
    <w:p w:rsidR="007A710D" w:rsidRPr="007A710D" w:rsidRDefault="00102E18" w:rsidP="007A710D">
      <w:r>
        <w:t xml:space="preserve">Zoals gepland, zal er dit </w:t>
      </w:r>
      <w:r w:rsidR="007A710D">
        <w:t xml:space="preserve"> jaar geen mondiale vorming zijn.</w:t>
      </w:r>
      <w:r w:rsidR="00BD4725">
        <w:t xml:space="preserve"> Sonia De Pauw </w:t>
      </w:r>
      <w:r>
        <w:t>is nog niet zeker van continuïteit voor het schooljaar 19-20.</w:t>
      </w:r>
    </w:p>
    <w:p w:rsidR="001778DA" w:rsidRPr="001778DA" w:rsidRDefault="007B1962" w:rsidP="00BD4725">
      <w:pPr>
        <w:pStyle w:val="Kop1"/>
      </w:pPr>
      <w:r>
        <w:br w:type="column"/>
      </w:r>
      <w:r w:rsidR="001778DA" w:rsidRPr="001778DA">
        <w:lastRenderedPageBreak/>
        <w:t>Data volgende ve</w:t>
      </w:r>
      <w:r w:rsidR="00CE100D">
        <w:t>rgaderingen + projectendag 2019</w:t>
      </w:r>
      <w:r w:rsidR="001778DA" w:rsidRPr="001778DA">
        <w:t>:</w:t>
      </w:r>
    </w:p>
    <w:p w:rsidR="001778DA" w:rsidRPr="001778DA" w:rsidRDefault="001778DA" w:rsidP="007A710D">
      <w:pPr>
        <w:pStyle w:val="Opsommingsteken"/>
        <w:numPr>
          <w:ilvl w:val="0"/>
          <w:numId w:val="0"/>
        </w:numPr>
        <w:ind w:left="720"/>
      </w:pPr>
    </w:p>
    <w:p w:rsidR="007A710D" w:rsidRDefault="007A710D" w:rsidP="00CE100D">
      <w:pPr>
        <w:pStyle w:val="Opsommingsteken"/>
      </w:pPr>
      <w:r>
        <w:t>27 februari 2019 : 15 uur : brainstorming in het cultuurhuis</w:t>
      </w:r>
    </w:p>
    <w:p w:rsidR="001778DA" w:rsidRPr="001778DA" w:rsidRDefault="001778DA" w:rsidP="00CE100D">
      <w:pPr>
        <w:pStyle w:val="Opsommingsteken"/>
      </w:pPr>
      <w:r w:rsidRPr="001778DA">
        <w:t>zaterdag 23 maart 2019 : projectendag</w:t>
      </w:r>
    </w:p>
    <w:p w:rsidR="001778DA" w:rsidRPr="001778DA" w:rsidRDefault="001778DA" w:rsidP="00CE100D">
      <w:pPr>
        <w:pStyle w:val="Opsommingsteken"/>
      </w:pPr>
      <w:r w:rsidRPr="001778DA">
        <w:t>donderdag 6 juni 2019 : algemene vergadering</w:t>
      </w:r>
    </w:p>
    <w:p w:rsidR="001778DA" w:rsidRPr="001778DA" w:rsidRDefault="001778DA" w:rsidP="00CE100D">
      <w:pPr>
        <w:pStyle w:val="Opsommingsteken"/>
      </w:pPr>
      <w:r w:rsidRPr="001778DA">
        <w:t>donderdag 3 oktober 2019 : algemene vergadering</w:t>
      </w:r>
    </w:p>
    <w:p w:rsidR="00DB2987" w:rsidRPr="00CE100D" w:rsidRDefault="001778DA" w:rsidP="00000038">
      <w:pPr>
        <w:pStyle w:val="Opsommingsteken"/>
      </w:pPr>
      <w:r w:rsidRPr="001778DA">
        <w:t>donderdag 5 december 2019: algemene vergad</w:t>
      </w:r>
      <w:r>
        <w:t>ering</w:t>
      </w:r>
    </w:p>
    <w:sectPr w:rsidR="00DB2987" w:rsidRPr="00CE100D" w:rsidSect="005523A6">
      <w:headerReference w:type="default" r:id="rId8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115" w:rsidRDefault="000A0115" w:rsidP="00F71845">
      <w:pPr>
        <w:spacing w:after="0"/>
      </w:pPr>
      <w:r>
        <w:separator/>
      </w:r>
    </w:p>
  </w:endnote>
  <w:endnote w:type="continuationSeparator" w:id="0">
    <w:p w:rsidR="000A0115" w:rsidRDefault="000A0115" w:rsidP="00F718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19184E9-A099-4EAB-A7E8-D9F2EC2E890D}"/>
    <w:embedBold r:id="rId2" w:fontKey="{9032F11E-246B-4718-99D1-85FDEF731CB6}"/>
    <w:embedItalic r:id="rId3" w:fontKey="{FFCA2860-F8B2-41EB-9216-FFC94D8B5258}"/>
    <w:embedBoldItalic r:id="rId4" w:fontKey="{FA81617E-6F48-452F-9600-C22730D09C9F}"/>
  </w:font>
  <w:font w:name="Giorgio">
    <w:panose1 w:val="00000000000000000000"/>
    <w:charset w:val="00"/>
    <w:family w:val="auto"/>
    <w:pitch w:val="variable"/>
    <w:sig w:usb0="A000006F" w:usb1="0000000A" w:usb2="00000000" w:usb3="00000000" w:csb0="00000111" w:csb1="00000000"/>
    <w:embedRegular r:id="rId5" w:fontKey="{13B98235-8087-4A99-833C-1CB72DBC5CC7}"/>
    <w:embedBold r:id="rId6" w:fontKey="{31CDDD40-9AC6-42BF-A9C6-1DFAF5B8E763}"/>
    <w:embedBoldItalic r:id="rId7" w:fontKey="{706A7C67-FB96-4ABE-8155-F2ED8034D6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115" w:rsidRDefault="000A0115" w:rsidP="00F71845">
      <w:pPr>
        <w:spacing w:after="0"/>
      </w:pPr>
      <w:r>
        <w:separator/>
      </w:r>
    </w:p>
  </w:footnote>
  <w:footnote w:type="continuationSeparator" w:id="0">
    <w:p w:rsidR="000A0115" w:rsidRDefault="000A0115" w:rsidP="00F718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FDF" w:rsidRPr="006D4FDF" w:rsidRDefault="006D4FDF">
    <w:pPr>
      <w:pStyle w:val="Koptekst"/>
      <w:rPr>
        <w:rFonts w:ascii="Giorgio" w:hAnsi="Giorgio"/>
        <w:color w:val="FFFFFF" w:themeColor="background1"/>
      </w:rPr>
    </w:pPr>
    <w:r w:rsidRPr="006D4FDF">
      <w:rPr>
        <w:rFonts w:ascii="Giorgio" w:hAnsi="Giorgio"/>
        <w:color w:val="FFFFFF" w:themeColor="background1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3900"/>
    <w:multiLevelType w:val="hybridMultilevel"/>
    <w:tmpl w:val="FFE81D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E5AA4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7D2E15FA"/>
    <w:multiLevelType w:val="hybridMultilevel"/>
    <w:tmpl w:val="D63C65CA"/>
    <w:lvl w:ilvl="0" w:tplc="6A70D1B6">
      <w:start w:val="1"/>
      <w:numFmt w:val="bullet"/>
      <w:pStyle w:val="Opsommingsteken"/>
      <w:lvlText w:val=""/>
      <w:lvlJc w:val="left"/>
      <w:pPr>
        <w:ind w:left="720" w:hanging="360"/>
      </w:pPr>
      <w:rPr>
        <w:rFonts w:ascii="Symbol" w:hAnsi="Symbol" w:hint="default"/>
        <w:color w:val="72853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937"/>
    <w:rsid w:val="00000038"/>
    <w:rsid w:val="00023629"/>
    <w:rsid w:val="00027E85"/>
    <w:rsid w:val="00056BF1"/>
    <w:rsid w:val="00060D51"/>
    <w:rsid w:val="00062437"/>
    <w:rsid w:val="00075692"/>
    <w:rsid w:val="00087937"/>
    <w:rsid w:val="000A0115"/>
    <w:rsid w:val="000F28A5"/>
    <w:rsid w:val="00102E18"/>
    <w:rsid w:val="001106DE"/>
    <w:rsid w:val="00117611"/>
    <w:rsid w:val="00137175"/>
    <w:rsid w:val="00151836"/>
    <w:rsid w:val="00171AA5"/>
    <w:rsid w:val="001778DA"/>
    <w:rsid w:val="001A555F"/>
    <w:rsid w:val="00205AA7"/>
    <w:rsid w:val="00254947"/>
    <w:rsid w:val="002715C8"/>
    <w:rsid w:val="002971ED"/>
    <w:rsid w:val="002B799A"/>
    <w:rsid w:val="002B7BA4"/>
    <w:rsid w:val="002C0DF7"/>
    <w:rsid w:val="00325D7B"/>
    <w:rsid w:val="00357B5E"/>
    <w:rsid w:val="00387285"/>
    <w:rsid w:val="00390A72"/>
    <w:rsid w:val="003B117C"/>
    <w:rsid w:val="003C5E54"/>
    <w:rsid w:val="003D4A7B"/>
    <w:rsid w:val="004E6031"/>
    <w:rsid w:val="004E787C"/>
    <w:rsid w:val="004F4D03"/>
    <w:rsid w:val="0051328E"/>
    <w:rsid w:val="00532B04"/>
    <w:rsid w:val="005523A6"/>
    <w:rsid w:val="00560912"/>
    <w:rsid w:val="00566B31"/>
    <w:rsid w:val="005774D9"/>
    <w:rsid w:val="00603FE3"/>
    <w:rsid w:val="00682685"/>
    <w:rsid w:val="006B649C"/>
    <w:rsid w:val="006D00D5"/>
    <w:rsid w:val="006D4FDF"/>
    <w:rsid w:val="006E1C50"/>
    <w:rsid w:val="006E7BEC"/>
    <w:rsid w:val="006F37A4"/>
    <w:rsid w:val="00723989"/>
    <w:rsid w:val="0079336C"/>
    <w:rsid w:val="007A47E4"/>
    <w:rsid w:val="007A710D"/>
    <w:rsid w:val="007B1962"/>
    <w:rsid w:val="007C6435"/>
    <w:rsid w:val="007D26DF"/>
    <w:rsid w:val="007F6E48"/>
    <w:rsid w:val="0084283D"/>
    <w:rsid w:val="00880D22"/>
    <w:rsid w:val="00890722"/>
    <w:rsid w:val="008C35F5"/>
    <w:rsid w:val="008D27A5"/>
    <w:rsid w:val="008E0E4D"/>
    <w:rsid w:val="008F030B"/>
    <w:rsid w:val="008F29C5"/>
    <w:rsid w:val="00901F67"/>
    <w:rsid w:val="0091774F"/>
    <w:rsid w:val="0092726C"/>
    <w:rsid w:val="00973C48"/>
    <w:rsid w:val="00981B92"/>
    <w:rsid w:val="0099000B"/>
    <w:rsid w:val="00994756"/>
    <w:rsid w:val="009B1E31"/>
    <w:rsid w:val="009D3179"/>
    <w:rsid w:val="009D68A8"/>
    <w:rsid w:val="009F555D"/>
    <w:rsid w:val="009F5588"/>
    <w:rsid w:val="009F7AA3"/>
    <w:rsid w:val="00A76BC6"/>
    <w:rsid w:val="00A9554B"/>
    <w:rsid w:val="00AE53C5"/>
    <w:rsid w:val="00AF1363"/>
    <w:rsid w:val="00B05B3B"/>
    <w:rsid w:val="00B35206"/>
    <w:rsid w:val="00B73F32"/>
    <w:rsid w:val="00B83565"/>
    <w:rsid w:val="00B97D3D"/>
    <w:rsid w:val="00BD4725"/>
    <w:rsid w:val="00BE68AC"/>
    <w:rsid w:val="00C7753E"/>
    <w:rsid w:val="00CA15BE"/>
    <w:rsid w:val="00CB1F7C"/>
    <w:rsid w:val="00CC5B76"/>
    <w:rsid w:val="00CC65E1"/>
    <w:rsid w:val="00CE100D"/>
    <w:rsid w:val="00D01EB0"/>
    <w:rsid w:val="00D17A5B"/>
    <w:rsid w:val="00D54A12"/>
    <w:rsid w:val="00D80E6D"/>
    <w:rsid w:val="00D8455C"/>
    <w:rsid w:val="00D97DC2"/>
    <w:rsid w:val="00DA794F"/>
    <w:rsid w:val="00DB2987"/>
    <w:rsid w:val="00DE3FB0"/>
    <w:rsid w:val="00E071EB"/>
    <w:rsid w:val="00E40F54"/>
    <w:rsid w:val="00E753C5"/>
    <w:rsid w:val="00EB4064"/>
    <w:rsid w:val="00F34C6C"/>
    <w:rsid w:val="00F45F33"/>
    <w:rsid w:val="00F579E2"/>
    <w:rsid w:val="00F71845"/>
    <w:rsid w:val="00F84A03"/>
    <w:rsid w:val="00F8519E"/>
    <w:rsid w:val="00FB01C4"/>
    <w:rsid w:val="00FD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92377-24C3-46A7-8495-864BB3A6C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Calibri"/>
    <w:qFormat/>
    <w:rsid w:val="00151836"/>
    <w:pPr>
      <w:spacing w:after="170" w:line="240" w:lineRule="auto"/>
    </w:pPr>
    <w:rPr>
      <w:rFonts w:ascii="Calibri" w:eastAsiaTheme="minorEastAsia" w:hAnsi="Calibri"/>
      <w:color w:val="6D6E71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3D4A7B"/>
    <w:pPr>
      <w:keepNext/>
      <w:keepLines/>
      <w:numPr>
        <w:numId w:val="3"/>
      </w:numPr>
      <w:spacing w:before="480" w:after="0"/>
      <w:outlineLvl w:val="0"/>
    </w:pPr>
    <w:rPr>
      <w:rFonts w:ascii="Giorgio" w:eastAsiaTheme="majorEastAsia" w:hAnsi="Giorgio" w:cstheme="majorBidi"/>
      <w:b/>
      <w:bCs/>
      <w:color w:val="A6CE3E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D4A7B"/>
    <w:pPr>
      <w:keepNext/>
      <w:keepLines/>
      <w:numPr>
        <w:ilvl w:val="1"/>
        <w:numId w:val="3"/>
      </w:numPr>
      <w:spacing w:before="200" w:after="0"/>
      <w:outlineLvl w:val="1"/>
    </w:pPr>
    <w:rPr>
      <w:rFonts w:ascii="Giorgio" w:eastAsiaTheme="majorEastAsia" w:hAnsi="Giorgio" w:cstheme="majorBidi"/>
      <w:b/>
      <w:bCs/>
      <w:color w:val="728534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D4A7B"/>
    <w:pPr>
      <w:keepNext/>
      <w:keepLines/>
      <w:numPr>
        <w:ilvl w:val="2"/>
        <w:numId w:val="3"/>
      </w:numPr>
      <w:spacing w:before="200" w:after="0"/>
      <w:outlineLvl w:val="2"/>
    </w:pPr>
    <w:rPr>
      <w:rFonts w:ascii="Giorgio" w:eastAsiaTheme="majorEastAsia" w:hAnsi="Giorgio" w:cstheme="majorBidi"/>
      <w:b/>
      <w:bCs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075692"/>
    <w:pPr>
      <w:keepNext/>
      <w:keepLines/>
      <w:numPr>
        <w:ilvl w:val="3"/>
        <w:numId w:val="3"/>
      </w:numPr>
      <w:spacing w:before="200" w:after="0"/>
      <w:outlineLvl w:val="3"/>
    </w:pPr>
    <w:rPr>
      <w:rFonts w:ascii="Giorgio" w:eastAsiaTheme="majorEastAsia" w:hAnsi="Giorgio" w:cstheme="majorBidi"/>
      <w:b/>
      <w:bCs/>
      <w:i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51836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51836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51836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51836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51836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2Betreftregel">
    <w:name w:val="2. Betreft regel"/>
    <w:basedOn w:val="Bijschrift"/>
    <w:link w:val="2BetreftregelChar"/>
    <w:rsid w:val="00F71845"/>
    <w:rPr>
      <w:color w:val="A6CE3E"/>
      <w:sz w:val="22"/>
    </w:rPr>
  </w:style>
  <w:style w:type="paragraph" w:styleId="Koptekst">
    <w:name w:val="header"/>
    <w:basedOn w:val="Standaard"/>
    <w:link w:val="KoptekstChar"/>
    <w:uiPriority w:val="99"/>
    <w:unhideWhenUsed/>
    <w:rsid w:val="00075692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2BetreftregelChar">
    <w:name w:val="2. Betreft regel Char"/>
    <w:basedOn w:val="Standaardalinea-lettertype"/>
    <w:link w:val="2Betreftregel"/>
    <w:rsid w:val="00F71845"/>
    <w:rPr>
      <w:b/>
      <w:bCs/>
      <w:color w:val="A6CE3E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71845"/>
    <w:rPr>
      <w:b/>
      <w:bCs/>
      <w:color w:val="4F81BD" w:themeColor="accent1"/>
      <w:sz w:val="18"/>
      <w:szCs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075692"/>
    <w:rPr>
      <w:color w:val="6D6E71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075692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075692"/>
    <w:rPr>
      <w:color w:val="6D6E71"/>
      <w:sz w:val="20"/>
    </w:rPr>
  </w:style>
  <w:style w:type="paragraph" w:customStyle="1" w:styleId="2Standaardtekst2">
    <w:name w:val="2. Standaard tekst 2"/>
    <w:basedOn w:val="Standaard"/>
    <w:link w:val="2Standaardtekst2Char"/>
    <w:rsid w:val="00387285"/>
    <w:rPr>
      <w:rFonts w:ascii="Calibri Light" w:hAnsi="Calibri Light"/>
    </w:rPr>
  </w:style>
  <w:style w:type="paragraph" w:customStyle="1" w:styleId="Opsommingsteken">
    <w:name w:val="Opsommingsteken"/>
    <w:basedOn w:val="Lijstalinea"/>
    <w:link w:val="OpsommingstekenChar"/>
    <w:qFormat/>
    <w:rsid w:val="00F71845"/>
    <w:pPr>
      <w:numPr>
        <w:numId w:val="1"/>
      </w:numPr>
    </w:pPr>
  </w:style>
  <w:style w:type="character" w:customStyle="1" w:styleId="2Standaardtekst2Char">
    <w:name w:val="2. Standaard tekst 2 Char"/>
    <w:basedOn w:val="Standaardalinea-lettertype"/>
    <w:link w:val="2Standaardtekst2"/>
    <w:rsid w:val="00387285"/>
    <w:rPr>
      <w:rFonts w:ascii="Calibri Light" w:hAnsi="Calibri Light"/>
      <w:color w:val="6D6E71"/>
    </w:rPr>
  </w:style>
  <w:style w:type="character" w:customStyle="1" w:styleId="OpsommingstekenChar">
    <w:name w:val="Opsommingsteken Char"/>
    <w:basedOn w:val="2Standaardtekst2Char"/>
    <w:link w:val="Opsommingsteken"/>
    <w:rsid w:val="00F71845"/>
    <w:rPr>
      <w:rFonts w:ascii="Calibri Light" w:hAnsi="Calibri Light"/>
      <w:color w:val="6D6E71"/>
    </w:rPr>
  </w:style>
  <w:style w:type="paragraph" w:styleId="Lijstalinea">
    <w:name w:val="List Paragraph"/>
    <w:basedOn w:val="Standaard"/>
    <w:uiPriority w:val="34"/>
    <w:qFormat/>
    <w:rsid w:val="00F71845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3D4A7B"/>
    <w:rPr>
      <w:rFonts w:ascii="Giorgio" w:eastAsiaTheme="majorEastAsia" w:hAnsi="Giorgio" w:cstheme="majorBidi"/>
      <w:b/>
      <w:bCs/>
      <w:color w:val="A6CE3E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3D4A7B"/>
    <w:rPr>
      <w:rFonts w:ascii="Giorgio" w:eastAsiaTheme="majorEastAsia" w:hAnsi="Giorgio" w:cstheme="majorBidi"/>
      <w:b/>
      <w:bCs/>
      <w:color w:val="728534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3D4A7B"/>
    <w:rPr>
      <w:rFonts w:ascii="Giorgio" w:eastAsiaTheme="majorEastAsia" w:hAnsi="Giorgio" w:cstheme="majorBidi"/>
      <w:b/>
      <w:bCs/>
      <w:color w:val="6D6E71"/>
    </w:rPr>
  </w:style>
  <w:style w:type="paragraph" w:styleId="Titel">
    <w:name w:val="Title"/>
    <w:basedOn w:val="Standaard"/>
    <w:next w:val="Standaard"/>
    <w:link w:val="TitelChar"/>
    <w:uiPriority w:val="10"/>
    <w:qFormat/>
    <w:rsid w:val="003D4A7B"/>
    <w:pPr>
      <w:pBdr>
        <w:bottom w:val="single" w:sz="8" w:space="1" w:color="A6CE3E"/>
      </w:pBdr>
      <w:spacing w:after="300"/>
      <w:contextualSpacing/>
    </w:pPr>
    <w:rPr>
      <w:rFonts w:ascii="Giorgio" w:eastAsiaTheme="majorEastAsia" w:hAnsi="Giorgio" w:cstheme="majorBidi"/>
      <w:spacing w:val="5"/>
      <w:kern w:val="28"/>
      <w:sz w:val="44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D4A7B"/>
    <w:rPr>
      <w:rFonts w:ascii="Giorgio" w:eastAsiaTheme="majorEastAsia" w:hAnsi="Giorgio" w:cstheme="majorBidi"/>
      <w:color w:val="6D6E71"/>
      <w:spacing w:val="5"/>
      <w:kern w:val="28"/>
      <w:sz w:val="44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75692"/>
    <w:pPr>
      <w:numPr>
        <w:ilvl w:val="1"/>
      </w:numPr>
    </w:pPr>
    <w:rPr>
      <w:rFonts w:ascii="Giorgio" w:eastAsiaTheme="majorEastAsia" w:hAnsi="Giorgio" w:cstheme="majorBidi"/>
      <w:b/>
      <w:i/>
      <w:iCs/>
      <w:color w:val="728534"/>
      <w:spacing w:val="15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75692"/>
    <w:rPr>
      <w:rFonts w:ascii="Giorgio" w:eastAsiaTheme="majorEastAsia" w:hAnsi="Giorgio" w:cstheme="majorBidi"/>
      <w:b/>
      <w:i/>
      <w:iCs/>
      <w:color w:val="728534"/>
      <w:spacing w:val="15"/>
      <w:sz w:val="32"/>
      <w:szCs w:val="24"/>
    </w:rPr>
  </w:style>
  <w:style w:type="paragraph" w:customStyle="1" w:styleId="Wettekst">
    <w:name w:val="Wettekst"/>
    <w:basedOn w:val="Standaard"/>
    <w:link w:val="WettekstChar"/>
    <w:qFormat/>
    <w:rsid w:val="00000038"/>
    <w:rPr>
      <w:rFonts w:ascii="Calibri Light" w:hAnsi="Calibri Light"/>
      <w:sz w:val="18"/>
    </w:rPr>
  </w:style>
  <w:style w:type="character" w:styleId="Subtielebenadrukking">
    <w:name w:val="Subtle Emphasis"/>
    <w:basedOn w:val="Standaardalinea-lettertype"/>
    <w:uiPriority w:val="19"/>
    <w:rsid w:val="00075692"/>
    <w:rPr>
      <w:rFonts w:asciiTheme="minorHAnsi" w:hAnsiTheme="minorHAnsi"/>
      <w:i/>
      <w:iCs/>
      <w:color w:val="808080" w:themeColor="text1" w:themeTint="7F"/>
    </w:rPr>
  </w:style>
  <w:style w:type="paragraph" w:customStyle="1" w:styleId="lead">
    <w:name w:val="lead"/>
    <w:basedOn w:val="Standaard"/>
    <w:rsid w:val="0000003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nl-BE"/>
    </w:rPr>
  </w:style>
  <w:style w:type="character" w:styleId="Nadruk">
    <w:name w:val="Emphasis"/>
    <w:basedOn w:val="Standaardalinea-lettertype"/>
    <w:uiPriority w:val="20"/>
    <w:qFormat/>
    <w:rsid w:val="00BE68AC"/>
    <w:rPr>
      <w:rFonts w:asciiTheme="minorHAnsi" w:hAnsiTheme="minorHAnsi"/>
      <w:b/>
      <w:iCs/>
      <w:sz w:val="22"/>
    </w:rPr>
  </w:style>
  <w:style w:type="character" w:styleId="Intensievebenadrukking">
    <w:name w:val="Intense Emphasis"/>
    <w:basedOn w:val="Standaardalinea-lettertype"/>
    <w:uiPriority w:val="21"/>
    <w:rsid w:val="001106DE"/>
    <w:rPr>
      <w:rFonts w:asciiTheme="minorHAnsi" w:hAnsiTheme="minorHAnsi"/>
      <w:b/>
      <w:bCs/>
      <w:i/>
      <w:iCs/>
      <w:color w:val="728534"/>
      <w:sz w:val="22"/>
    </w:rPr>
  </w:style>
  <w:style w:type="character" w:customStyle="1" w:styleId="Kop4Char">
    <w:name w:val="Kop 4 Char"/>
    <w:basedOn w:val="Standaardalinea-lettertype"/>
    <w:link w:val="Kop4"/>
    <w:uiPriority w:val="9"/>
    <w:rsid w:val="00075692"/>
    <w:rPr>
      <w:rFonts w:ascii="Giorgio" w:eastAsiaTheme="majorEastAsia" w:hAnsi="Giorgio" w:cstheme="majorBidi"/>
      <w:b/>
      <w:bCs/>
      <w:i/>
      <w:iCs/>
      <w:color w:val="6D6E71"/>
    </w:rPr>
  </w:style>
  <w:style w:type="character" w:styleId="Hyperlink">
    <w:name w:val="Hyperlink"/>
    <w:basedOn w:val="Standaardalinea-lettertype"/>
    <w:uiPriority w:val="99"/>
    <w:unhideWhenUsed/>
    <w:rsid w:val="00075692"/>
    <w:rPr>
      <w:rFonts w:ascii="Calibri" w:hAnsi="Calibri"/>
      <w:color w:val="728534"/>
      <w:u w:val="single"/>
    </w:rPr>
  </w:style>
  <w:style w:type="character" w:customStyle="1" w:styleId="WettekstChar">
    <w:name w:val="Wettekst Char"/>
    <w:basedOn w:val="Standaardalinea-lettertype"/>
    <w:link w:val="Wettekst"/>
    <w:rsid w:val="00000038"/>
    <w:rPr>
      <w:rFonts w:ascii="Calibri Light" w:hAnsi="Calibri Light"/>
      <w:color w:val="6D6E71"/>
      <w:sz w:val="18"/>
    </w:rPr>
  </w:style>
  <w:style w:type="character" w:customStyle="1" w:styleId="apple-converted-space">
    <w:name w:val="apple-converted-space"/>
    <w:basedOn w:val="Standaardalinea-lettertype"/>
    <w:rsid w:val="00000038"/>
  </w:style>
  <w:style w:type="paragraph" w:styleId="Normaalweb">
    <w:name w:val="Normal (Web)"/>
    <w:basedOn w:val="Standaard"/>
    <w:uiPriority w:val="99"/>
    <w:semiHidden/>
    <w:unhideWhenUsed/>
    <w:rsid w:val="0000003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00038"/>
    <w:rPr>
      <w:color w:val="800080" w:themeColor="followedHyperlink"/>
      <w:u w:val="singl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51836"/>
    <w:rPr>
      <w:rFonts w:asciiTheme="majorHAnsi" w:eastAsiaTheme="majorEastAsia" w:hAnsiTheme="majorHAnsi" w:cstheme="majorBidi"/>
      <w:color w:val="243F60" w:themeColor="accent1" w:themeShade="7F"/>
      <w:szCs w:val="24"/>
      <w:lang w:eastAsia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51836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51836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5183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518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nl-NL"/>
    </w:rPr>
  </w:style>
  <w:style w:type="table" w:styleId="Tabelraster">
    <w:name w:val="Table Grid"/>
    <w:basedOn w:val="Standaardtabel"/>
    <w:uiPriority w:val="59"/>
    <w:rsid w:val="00151836"/>
    <w:pPr>
      <w:spacing w:after="0" w:line="240" w:lineRule="auto"/>
    </w:pPr>
    <w:rPr>
      <w:rFonts w:eastAsiaTheme="minorEastAsia"/>
      <w:sz w:val="24"/>
      <w:szCs w:val="24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5523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3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lgemeen\Standaard%20sjablonen\Sjabloon%20overleg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overleg.dotx</Template>
  <TotalTime>1</TotalTime>
  <Pages>3</Pages>
  <Words>796</Words>
  <Characters>4383</Characters>
  <Application>Microsoft Office Word</Application>
  <DocSecurity>4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Gemeentebestuur Meise</Company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Yoke Lanin</dc:creator>
  <cp:keywords/>
  <dc:description/>
  <cp:lastModifiedBy>Yoke Lanin</cp:lastModifiedBy>
  <cp:revision>2</cp:revision>
  <dcterms:created xsi:type="dcterms:W3CDTF">2019-02-11T07:06:00Z</dcterms:created>
  <dcterms:modified xsi:type="dcterms:W3CDTF">2019-02-11T07:06:00Z</dcterms:modified>
</cp:coreProperties>
</file>